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79234A1" w14:textId="77777777" w:rsidR="001B6762" w:rsidRDefault="007B1EBC" w:rsidP="0020039C">
      <w:pPr>
        <w:pStyle w:val="Heading1"/>
      </w:pPr>
      <w:bookmarkStart w:id="0" w:name="_Toc176763002"/>
      <w:r>
        <w:t>Acas report template</w:t>
      </w:r>
    </w:p>
    <w:p w14:paraId="2EF9D915" w14:textId="77777777" w:rsidR="001B6762" w:rsidRDefault="001B6762" w:rsidP="001B6762">
      <w:r>
        <w:t>This file should be saved as a</w:t>
      </w:r>
      <w:r w:rsidR="007B1EBC">
        <w:t>n</w:t>
      </w:r>
      <w:r>
        <w:t xml:space="preserve"> .odt or .docx file. It is currently a .dot</w:t>
      </w:r>
      <w:r w:rsidR="00516E07">
        <w:t>x template</w:t>
      </w:r>
      <w:r>
        <w:t xml:space="preserve"> file.</w:t>
      </w:r>
    </w:p>
    <w:p w14:paraId="4209D73E" w14:textId="77777777" w:rsidR="007B1EBC" w:rsidRDefault="007B1EBC" w:rsidP="001B6762"/>
    <w:p w14:paraId="0E932C7C" w14:textId="77777777" w:rsidR="007B1EBC" w:rsidRDefault="007B1EBC" w:rsidP="001B6762">
      <w:r>
        <w:t>Delete this introduction and the heading ‘Acas report template’. Your report should start with the report title, using style Heading 1.</w:t>
      </w:r>
    </w:p>
    <w:p w14:paraId="3F1E450C" w14:textId="77777777" w:rsidR="007B1EBC" w:rsidRDefault="007B1EBC" w:rsidP="001B6762"/>
    <w:p w14:paraId="074BB973" w14:textId="77777777" w:rsidR="007B1EBC" w:rsidRDefault="007B1EBC" w:rsidP="001B6762">
      <w:r>
        <w:t xml:space="preserve">Use this template alongside the </w:t>
      </w:r>
      <w:hyperlink r:id="rId9" w:history="1">
        <w:r w:rsidRPr="007B1EBC">
          <w:rPr>
            <w:rStyle w:val="Hyperlink"/>
          </w:rPr>
          <w:t>guidelines for Acas reports</w:t>
        </w:r>
      </w:hyperlink>
      <w:r>
        <w:t>.</w:t>
      </w:r>
    </w:p>
    <w:p w14:paraId="7F162D51" w14:textId="77777777" w:rsidR="001B6762" w:rsidRDefault="001B6762" w:rsidP="001B6762"/>
    <w:p w14:paraId="10D573A4" w14:textId="77777777" w:rsidR="004E0D0F" w:rsidRPr="001B6762" w:rsidRDefault="00FD1A44" w:rsidP="001B6762">
      <w:pPr>
        <w:pStyle w:val="Heading1"/>
      </w:pPr>
      <w:bookmarkStart w:id="1" w:name="_Toc179812015"/>
      <w:r w:rsidRPr="001B6762">
        <w:t>This is Heading 1</w:t>
      </w:r>
      <w:bookmarkEnd w:id="0"/>
      <w:bookmarkEnd w:id="1"/>
    </w:p>
    <w:p w14:paraId="67C20DC1" w14:textId="77777777" w:rsidR="00FD1A44" w:rsidRDefault="00FD1A44" w:rsidP="00FD1A44"/>
    <w:p w14:paraId="1A968147" w14:textId="77777777" w:rsidR="00FD1A44" w:rsidRPr="0016374A" w:rsidRDefault="00FD1A44" w:rsidP="0016374A">
      <w:pPr>
        <w:pStyle w:val="Heading2"/>
      </w:pPr>
      <w:bookmarkStart w:id="2" w:name="_Toc176763003"/>
      <w:bookmarkStart w:id="3" w:name="_Toc179812016"/>
      <w:r w:rsidRPr="0016374A">
        <w:t>This is Heading 2</w:t>
      </w:r>
      <w:bookmarkEnd w:id="2"/>
      <w:bookmarkEnd w:id="3"/>
    </w:p>
    <w:p w14:paraId="1AEA444E" w14:textId="77777777" w:rsidR="00FD1A44" w:rsidRDefault="00FD1A44" w:rsidP="00FD1A44"/>
    <w:p w14:paraId="284B3110" w14:textId="77777777" w:rsidR="00FD1A44" w:rsidRPr="0016374A" w:rsidRDefault="00FD1A44" w:rsidP="0016374A">
      <w:pPr>
        <w:pStyle w:val="Heading3"/>
      </w:pPr>
      <w:bookmarkStart w:id="4" w:name="_Toc176763004"/>
      <w:bookmarkStart w:id="5" w:name="_Toc179812017"/>
      <w:r w:rsidRPr="0016374A">
        <w:t>This is Heading 3</w:t>
      </w:r>
      <w:bookmarkEnd w:id="4"/>
      <w:bookmarkEnd w:id="5"/>
    </w:p>
    <w:p w14:paraId="67A60CA6" w14:textId="77777777" w:rsidR="00FD1A44" w:rsidRDefault="00FD1A44" w:rsidP="00FD1A44"/>
    <w:p w14:paraId="68403456" w14:textId="77777777" w:rsidR="00FD1A44" w:rsidRPr="0016374A" w:rsidRDefault="00FD1A44" w:rsidP="0016374A">
      <w:pPr>
        <w:pStyle w:val="Heading4"/>
      </w:pPr>
      <w:r w:rsidRPr="0016374A">
        <w:t>This is Heading 4</w:t>
      </w:r>
    </w:p>
    <w:p w14:paraId="0224C700" w14:textId="77777777" w:rsidR="00FD1A44" w:rsidRDefault="00FD1A44" w:rsidP="00FD1A44"/>
    <w:p w14:paraId="57F2F2DC" w14:textId="77777777" w:rsidR="00FD1A44" w:rsidRDefault="00FD1A44" w:rsidP="00FD1A44">
      <w:r>
        <w:t>This is the main body text</w:t>
      </w:r>
      <w:r w:rsidR="00FE0CE2" w:rsidRPr="00EA555B">
        <w:t>.</w:t>
      </w:r>
      <w:r w:rsidR="00A7710C" w:rsidRPr="00EA555B">
        <w:t xml:space="preserve"> Use the style ‘Normal’.</w:t>
      </w:r>
    </w:p>
    <w:p w14:paraId="1E5BD40B" w14:textId="77777777" w:rsidR="0015039E" w:rsidRDefault="0015039E" w:rsidP="00FD1A44"/>
    <w:p w14:paraId="43E2669D" w14:textId="77777777" w:rsidR="00FD1A44" w:rsidRDefault="00FD1A44" w:rsidP="00FD1A44"/>
    <w:p w14:paraId="5F876CD9" w14:textId="77777777" w:rsidR="00FD1A44" w:rsidRDefault="00FD1A44" w:rsidP="00EA555B">
      <w:pPr>
        <w:pStyle w:val="Caption-figure"/>
      </w:pPr>
      <w:bookmarkStart w:id="6" w:name="_Toc176763150"/>
      <w:r w:rsidRPr="00FD1A44">
        <w:t xml:space="preserve">Figure </w:t>
      </w:r>
      <w:fldSimple w:instr=" SEQ Figure \* ARABIC ">
        <w:r w:rsidR="0068513F">
          <w:rPr>
            <w:noProof/>
          </w:rPr>
          <w:t>1</w:t>
        </w:r>
      </w:fldSimple>
      <w:r w:rsidRPr="00FD1A44">
        <w:t xml:space="preserve">: This is an image </w:t>
      </w:r>
      <w:r w:rsidRPr="004B6ABD">
        <w:t>caption</w:t>
      </w:r>
      <w:bookmarkEnd w:id="6"/>
      <w:r>
        <w:t xml:space="preserve"> </w:t>
      </w:r>
    </w:p>
    <w:p w14:paraId="6967BC89" w14:textId="77777777" w:rsidR="0054113C" w:rsidRDefault="0054113C" w:rsidP="00FD1A44"/>
    <w:p w14:paraId="4BB8CFB3" w14:textId="77777777" w:rsidR="00FD1A44" w:rsidRDefault="00FD1A44" w:rsidP="00FD1A44">
      <w:r>
        <w:t>Image captions (including charts) can be added by going to References – Insert caption, then typing in the figure title. This will also automatically number the caption with the next consecutive number.</w:t>
      </w:r>
    </w:p>
    <w:p w14:paraId="0C04F081" w14:textId="77777777" w:rsidR="0054113C" w:rsidRDefault="0054113C" w:rsidP="00FD1A44"/>
    <w:p w14:paraId="348B3C9C" w14:textId="77777777" w:rsidR="00FD1A44" w:rsidRDefault="00F90F28" w:rsidP="00FD1A44">
      <w:r>
        <w:t xml:space="preserve">If you are manually adding image captions, use the style </w:t>
      </w:r>
      <w:r w:rsidR="004F627D">
        <w:t>'</w:t>
      </w:r>
      <w:r>
        <w:t>Caption</w:t>
      </w:r>
      <w:r w:rsidR="009E3F45">
        <w:t>-figure</w:t>
      </w:r>
      <w:r w:rsidR="004F627D">
        <w:t>'</w:t>
      </w:r>
      <w:r>
        <w:t xml:space="preserve"> to format them.</w:t>
      </w:r>
    </w:p>
    <w:p w14:paraId="5CA10BE8" w14:textId="77777777" w:rsidR="00F90F28" w:rsidRDefault="00F90F28" w:rsidP="00FD1A44"/>
    <w:p w14:paraId="295297F4" w14:textId="77777777" w:rsidR="00F90F28" w:rsidRDefault="00F90F28" w:rsidP="00F90F28">
      <w:pPr>
        <w:pStyle w:val="Caption-table"/>
      </w:pPr>
      <w:bookmarkStart w:id="7" w:name="_Toc182401537"/>
      <w:r w:rsidRPr="00F90F28">
        <w:t xml:space="preserve">Table </w:t>
      </w:r>
      <w:r w:rsidR="0049576C">
        <w:t>1</w:t>
      </w:r>
      <w:r w:rsidRPr="00F90F28">
        <w:t>: This is a table caption</w:t>
      </w:r>
      <w:bookmarkEnd w:id="7"/>
    </w:p>
    <w:p w14:paraId="609C28DB" w14:textId="77777777" w:rsidR="0054113C" w:rsidRDefault="0054113C" w:rsidP="00F90F28"/>
    <w:p w14:paraId="61D842C2" w14:textId="77777777" w:rsidR="00F90F28" w:rsidRDefault="00F90F28" w:rsidP="00F90F28">
      <w:r>
        <w:t>Table captions cannot be added through the Reference function</w:t>
      </w:r>
      <w:r w:rsidR="00D50BE7">
        <w:t>. Y</w:t>
      </w:r>
      <w:r>
        <w:t>ou will need to manually number them as you go.</w:t>
      </w:r>
    </w:p>
    <w:p w14:paraId="4085E737" w14:textId="77777777" w:rsidR="0054113C" w:rsidRDefault="0054113C" w:rsidP="00F90F28"/>
    <w:p w14:paraId="6C04018B" w14:textId="77777777" w:rsidR="00F90F28" w:rsidRDefault="00F90F28" w:rsidP="00F90F28">
      <w:r>
        <w:t xml:space="preserve">Use the style </w:t>
      </w:r>
      <w:r w:rsidR="004F627D">
        <w:t>'</w:t>
      </w:r>
      <w:r>
        <w:t>Caption-table</w:t>
      </w:r>
      <w:r w:rsidR="004F627D">
        <w:t>'</w:t>
      </w:r>
      <w:r>
        <w:t xml:space="preserve"> to format them.</w:t>
      </w:r>
    </w:p>
    <w:p w14:paraId="70BC2628" w14:textId="77777777" w:rsidR="0049576C" w:rsidRDefault="0049576C" w:rsidP="00F90F28"/>
    <w:p w14:paraId="7D10C5B0" w14:textId="77777777" w:rsidR="00DA02EC" w:rsidRDefault="00DA02EC" w:rsidP="0016374A">
      <w:pPr>
        <w:pStyle w:val="Heading3"/>
      </w:pPr>
      <w:bookmarkStart w:id="8" w:name="_Toc176763006"/>
      <w:bookmarkStart w:id="9" w:name="_Toc179812018"/>
      <w:r>
        <w:t>Creating tables of contents and figures</w:t>
      </w:r>
      <w:bookmarkEnd w:id="8"/>
      <w:bookmarkEnd w:id="9"/>
    </w:p>
    <w:p w14:paraId="077CE634" w14:textId="77777777" w:rsidR="0016374A" w:rsidRDefault="00FE0CE2" w:rsidP="0049576C">
      <w:pPr>
        <w:rPr>
          <w:b/>
          <w:bCs/>
        </w:rPr>
      </w:pPr>
      <w:r>
        <w:t>If you have been told by your Acas contact that your report will only be published as HTML, you don't need to add tables of contents, or lists of figures</w:t>
      </w:r>
      <w:r w:rsidR="00265A03">
        <w:t xml:space="preserve"> or </w:t>
      </w:r>
      <w:r>
        <w:t>tables.</w:t>
      </w:r>
    </w:p>
    <w:p w14:paraId="5D9816B4" w14:textId="77777777" w:rsidR="00DA02EC" w:rsidRDefault="00DA02EC" w:rsidP="0016374A">
      <w:pPr>
        <w:pStyle w:val="Heading4"/>
      </w:pPr>
      <w:r>
        <w:t>Table of contents</w:t>
      </w:r>
    </w:p>
    <w:p w14:paraId="2EABF1FA" w14:textId="77777777" w:rsidR="00DA02EC" w:rsidRDefault="00421D6C" w:rsidP="00DA02EC">
      <w:pPr>
        <w:pStyle w:val="ListParagraph"/>
        <w:numPr>
          <w:ilvl w:val="0"/>
          <w:numId w:val="3"/>
        </w:numPr>
      </w:pPr>
      <w:r>
        <w:t>t</w:t>
      </w:r>
      <w:r w:rsidR="00DA02EC">
        <w:t>o create a table of contents, go to References – Table of Contents – Automatic Table 1</w:t>
      </w:r>
    </w:p>
    <w:p w14:paraId="156EBD98" w14:textId="77777777" w:rsidR="00DA02EC" w:rsidRDefault="00421D6C" w:rsidP="00DA02EC">
      <w:pPr>
        <w:pStyle w:val="ListParagraph"/>
        <w:numPr>
          <w:ilvl w:val="0"/>
          <w:numId w:val="3"/>
        </w:numPr>
      </w:pPr>
      <w:r>
        <w:t>y</w:t>
      </w:r>
      <w:r w:rsidR="00DA02EC">
        <w:t xml:space="preserve">ou will then need to format the header label </w:t>
      </w:r>
      <w:r>
        <w:t>'</w:t>
      </w:r>
      <w:r w:rsidR="00DA02EC">
        <w:t>Contents</w:t>
      </w:r>
      <w:r>
        <w:t>'</w:t>
      </w:r>
      <w:r w:rsidR="00DA02EC">
        <w:t xml:space="preserve"> as Heading 2</w:t>
      </w:r>
    </w:p>
    <w:p w14:paraId="546C256B" w14:textId="77777777" w:rsidR="00DA02EC" w:rsidRDefault="00421D6C" w:rsidP="00DA02EC">
      <w:pPr>
        <w:pStyle w:val="ListParagraph"/>
        <w:numPr>
          <w:ilvl w:val="0"/>
          <w:numId w:val="3"/>
        </w:numPr>
      </w:pPr>
      <w:r>
        <w:t>y</w:t>
      </w:r>
      <w:r w:rsidR="00DA02EC">
        <w:t xml:space="preserve">ou can update the table of contents by right-clicking anywhere on the table and selecting </w:t>
      </w:r>
      <w:r>
        <w:t>'</w:t>
      </w:r>
      <w:r w:rsidR="00DA02EC">
        <w:t>Update field</w:t>
      </w:r>
      <w:r>
        <w:t>'</w:t>
      </w:r>
    </w:p>
    <w:p w14:paraId="53E4525C" w14:textId="77777777" w:rsidR="00DA02EC" w:rsidRDefault="00DA02EC" w:rsidP="00DA02EC"/>
    <w:p w14:paraId="7938811D" w14:textId="77777777" w:rsidR="00DA02EC" w:rsidRDefault="00DA02EC" w:rsidP="0059239D">
      <w:pPr>
        <w:pStyle w:val="Caption"/>
      </w:pPr>
      <w:r>
        <w:t xml:space="preserve">List of </w:t>
      </w:r>
      <w:r w:rsidRPr="0059239D">
        <w:t>figures</w:t>
      </w:r>
    </w:p>
    <w:p w14:paraId="07BE32BE" w14:textId="77777777" w:rsidR="00DA02EC" w:rsidRDefault="00421D6C" w:rsidP="00DA02EC">
      <w:pPr>
        <w:pStyle w:val="ListParagraph"/>
        <w:numPr>
          <w:ilvl w:val="0"/>
          <w:numId w:val="2"/>
        </w:numPr>
      </w:pPr>
      <w:r>
        <w:t>t</w:t>
      </w:r>
      <w:r w:rsidR="00DA02EC">
        <w:t>o create a list of figures, go to References – Insert Table of Figures</w:t>
      </w:r>
      <w:r w:rsidR="00243FCD">
        <w:t>. In the 'style' dropdown, select 'Caption</w:t>
      </w:r>
      <w:r w:rsidR="008C7333">
        <w:t>-figure</w:t>
      </w:r>
      <w:r w:rsidR="00243FCD">
        <w:t>'</w:t>
      </w:r>
    </w:p>
    <w:p w14:paraId="26AD6A95" w14:textId="77777777" w:rsidR="00DA02EC" w:rsidRDefault="00421D6C" w:rsidP="00DA02EC">
      <w:pPr>
        <w:pStyle w:val="ListParagraph"/>
        <w:numPr>
          <w:ilvl w:val="0"/>
          <w:numId w:val="2"/>
        </w:numPr>
      </w:pPr>
      <w:r>
        <w:t>a</w:t>
      </w:r>
      <w:r w:rsidR="00DA02EC">
        <w:t xml:space="preserve">bove the list, add a header </w:t>
      </w:r>
      <w:r>
        <w:t>'</w:t>
      </w:r>
      <w:r w:rsidR="00DA02EC">
        <w:t>List of figures</w:t>
      </w:r>
      <w:r>
        <w:t>'</w:t>
      </w:r>
      <w:r w:rsidR="00DA02EC">
        <w:t xml:space="preserve"> formatted as Heading 2</w:t>
      </w:r>
    </w:p>
    <w:p w14:paraId="65DE9B83" w14:textId="77777777" w:rsidR="00DA02EC" w:rsidRDefault="00421D6C" w:rsidP="00DA02EC">
      <w:pPr>
        <w:pStyle w:val="ListParagraph"/>
        <w:numPr>
          <w:ilvl w:val="0"/>
          <w:numId w:val="2"/>
        </w:numPr>
      </w:pPr>
      <w:r>
        <w:t>y</w:t>
      </w:r>
      <w:r w:rsidR="00DA02EC">
        <w:t xml:space="preserve">ou can update the list by right-clicking anywhere on the list and selecting </w:t>
      </w:r>
      <w:r>
        <w:t>'</w:t>
      </w:r>
      <w:r w:rsidR="00DA02EC">
        <w:t>Update field</w:t>
      </w:r>
      <w:r>
        <w:t>'</w:t>
      </w:r>
    </w:p>
    <w:p w14:paraId="2800D213" w14:textId="77777777" w:rsidR="00DA02EC" w:rsidRDefault="00DA02EC" w:rsidP="00DA02EC"/>
    <w:p w14:paraId="4287E271" w14:textId="77777777" w:rsidR="00DA02EC" w:rsidRDefault="00DA02EC" w:rsidP="0016374A">
      <w:pPr>
        <w:pStyle w:val="Heading4"/>
      </w:pPr>
      <w:r>
        <w:t>List of tables</w:t>
      </w:r>
    </w:p>
    <w:p w14:paraId="7206E416" w14:textId="77777777" w:rsidR="00DA02EC" w:rsidRDefault="00421D6C" w:rsidP="00DA02EC">
      <w:pPr>
        <w:pStyle w:val="ListParagraph"/>
        <w:numPr>
          <w:ilvl w:val="0"/>
          <w:numId w:val="4"/>
        </w:numPr>
      </w:pPr>
      <w:r>
        <w:t>t</w:t>
      </w:r>
      <w:r w:rsidR="00DA02EC">
        <w:t xml:space="preserve">o create a list of tables, go to References – Insert Table of Figures – Options. In the </w:t>
      </w:r>
      <w:r>
        <w:t>'</w:t>
      </w:r>
      <w:r w:rsidR="00DA02EC">
        <w:t>style</w:t>
      </w:r>
      <w:r>
        <w:t>'</w:t>
      </w:r>
      <w:r w:rsidR="00DA02EC">
        <w:t xml:space="preserve"> dropdown, select </w:t>
      </w:r>
      <w:r>
        <w:t>'</w:t>
      </w:r>
      <w:r w:rsidR="00DA02EC">
        <w:t>Caption-table</w:t>
      </w:r>
      <w:r>
        <w:t>'</w:t>
      </w:r>
    </w:p>
    <w:p w14:paraId="0D69146F" w14:textId="77777777" w:rsidR="00DA02EC" w:rsidRDefault="00421D6C" w:rsidP="00DA02EC">
      <w:pPr>
        <w:pStyle w:val="ListParagraph"/>
        <w:numPr>
          <w:ilvl w:val="0"/>
          <w:numId w:val="4"/>
        </w:numPr>
      </w:pPr>
      <w:r>
        <w:t>w</w:t>
      </w:r>
      <w:r w:rsidR="00DA02EC">
        <w:t xml:space="preserve">hen prompted </w:t>
      </w:r>
      <w:r>
        <w:t>'</w:t>
      </w:r>
      <w:r w:rsidR="00DA02EC">
        <w:t>do you want to replace the selected table of figures?</w:t>
      </w:r>
      <w:r>
        <w:t>'</w:t>
      </w:r>
      <w:r w:rsidR="00DA02EC">
        <w:t xml:space="preserve"> click No</w:t>
      </w:r>
      <w:r>
        <w:t xml:space="preserve"> (selecting Yes will replace the list of figures instead of creating a new list of tables)</w:t>
      </w:r>
    </w:p>
    <w:p w14:paraId="1341A425" w14:textId="77777777" w:rsidR="00DA02EC" w:rsidRDefault="00421D6C" w:rsidP="00DA02EC">
      <w:pPr>
        <w:pStyle w:val="ListParagraph"/>
        <w:numPr>
          <w:ilvl w:val="0"/>
          <w:numId w:val="4"/>
        </w:numPr>
      </w:pPr>
      <w:r>
        <w:t>a</w:t>
      </w:r>
      <w:r w:rsidR="00DA02EC">
        <w:t xml:space="preserve">bove the list, add a header </w:t>
      </w:r>
      <w:r>
        <w:t>'</w:t>
      </w:r>
      <w:r w:rsidR="00DA02EC">
        <w:t>List of table</w:t>
      </w:r>
      <w:r>
        <w:t>s'</w:t>
      </w:r>
      <w:r w:rsidR="00DA02EC">
        <w:t xml:space="preserve"> formatted as Heading 2</w:t>
      </w:r>
    </w:p>
    <w:p w14:paraId="5842CD4C" w14:textId="77777777" w:rsidR="00DA02EC" w:rsidRDefault="00421D6C" w:rsidP="00DA02EC">
      <w:pPr>
        <w:pStyle w:val="ListParagraph"/>
        <w:numPr>
          <w:ilvl w:val="0"/>
          <w:numId w:val="4"/>
        </w:numPr>
      </w:pPr>
      <w:r>
        <w:t>y</w:t>
      </w:r>
      <w:r w:rsidR="00DA02EC">
        <w:t xml:space="preserve">ou can update the list by right-clicking anywhere on the list and selecting </w:t>
      </w:r>
      <w:r>
        <w:t>'</w:t>
      </w:r>
      <w:r w:rsidR="00DA02EC">
        <w:t>Update field</w:t>
      </w:r>
      <w:r>
        <w:t>'</w:t>
      </w:r>
    </w:p>
    <w:p w14:paraId="15CABCBF" w14:textId="77777777" w:rsidR="00DA02EC" w:rsidRDefault="00DA02EC" w:rsidP="00DA02EC"/>
    <w:sdt>
      <w:sdtPr>
        <w:rPr>
          <w:rFonts w:ascii="Century Gothic" w:eastAsiaTheme="minorHAnsi" w:hAnsi="Century Gothic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647276129"/>
        <w:docPartObj>
          <w:docPartGallery w:val="Table of Contents"/>
          <w:docPartUnique/>
        </w:docPartObj>
      </w:sdtPr>
      <w:sdtEndPr>
        <w:rPr>
          <w:rFonts w:ascii="Open Sans" w:hAnsi="Open Sans"/>
          <w:b/>
          <w:bCs/>
          <w:color w:val="3C3C3B"/>
        </w:rPr>
      </w:sdtEndPr>
      <w:sdtContent>
        <w:p w14:paraId="1DB7A097" w14:textId="77777777" w:rsidR="00DA02EC" w:rsidRPr="009E3F45" w:rsidRDefault="00DA02EC" w:rsidP="001B6762">
          <w:pPr>
            <w:pStyle w:val="TOCHeading"/>
            <w:rPr>
              <w:rStyle w:val="Heading2Char"/>
            </w:rPr>
          </w:pPr>
          <w:r w:rsidRPr="009E3F45">
            <w:rPr>
              <w:rStyle w:val="Heading2Char"/>
            </w:rPr>
            <w:t>Contents</w:t>
          </w:r>
        </w:p>
        <w:p w14:paraId="289872FC" w14:textId="77777777" w:rsidR="001B6762" w:rsidRDefault="00DA02E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9812014" w:history="1">
            <w:r w:rsidR="001B6762" w:rsidRPr="005446EE">
              <w:rPr>
                <w:rStyle w:val="Hyperlink"/>
                <w:noProof/>
              </w:rPr>
              <w:t>Please note</w:t>
            </w:r>
            <w:r w:rsidR="001B6762">
              <w:rPr>
                <w:noProof/>
                <w:webHidden/>
              </w:rPr>
              <w:tab/>
            </w:r>
            <w:r w:rsidR="001B6762">
              <w:rPr>
                <w:noProof/>
                <w:webHidden/>
              </w:rPr>
              <w:fldChar w:fldCharType="begin"/>
            </w:r>
            <w:r w:rsidR="001B6762">
              <w:rPr>
                <w:noProof/>
                <w:webHidden/>
              </w:rPr>
              <w:instrText xml:space="preserve"> PAGEREF _Toc179812014 \h </w:instrText>
            </w:r>
            <w:r w:rsidR="001B6762">
              <w:rPr>
                <w:noProof/>
                <w:webHidden/>
              </w:rPr>
            </w:r>
            <w:r w:rsidR="001B6762">
              <w:rPr>
                <w:noProof/>
                <w:webHidden/>
              </w:rPr>
              <w:fldChar w:fldCharType="separate"/>
            </w:r>
            <w:r w:rsidR="0016374A">
              <w:rPr>
                <w:noProof/>
                <w:webHidden/>
              </w:rPr>
              <w:t>1</w:t>
            </w:r>
            <w:r w:rsidR="001B6762">
              <w:rPr>
                <w:noProof/>
                <w:webHidden/>
              </w:rPr>
              <w:fldChar w:fldCharType="end"/>
            </w:r>
          </w:hyperlink>
        </w:p>
        <w:p w14:paraId="7B7FF4E0" w14:textId="77777777" w:rsidR="001B6762" w:rsidRDefault="001B676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79812015" w:history="1">
            <w:r w:rsidRPr="005446EE">
              <w:rPr>
                <w:rStyle w:val="Hyperlink"/>
                <w:noProof/>
              </w:rPr>
              <w:t>This is Heading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_Toc179812015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6374A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E23294" w14:textId="77777777" w:rsidR="001B6762" w:rsidRDefault="001B676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79812016" w:history="1">
            <w:r w:rsidRPr="005446EE">
              <w:rPr>
                <w:rStyle w:val="Hyperlink"/>
                <w:noProof/>
              </w:rPr>
              <w:t>This is Heading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_Toc179812016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6374A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BB45AF" w14:textId="77777777" w:rsidR="001B6762" w:rsidRDefault="001B676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79812017" w:history="1">
            <w:r w:rsidRPr="005446EE">
              <w:rPr>
                <w:rStyle w:val="Hyperlink"/>
                <w:noProof/>
              </w:rPr>
              <w:t>This is Heading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_Toc179812017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6374A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D3665" w14:textId="77777777" w:rsidR="001B6762" w:rsidRDefault="001B6762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79812018" w:history="1">
            <w:r w:rsidRPr="005446EE">
              <w:rPr>
                <w:rStyle w:val="Hyperlink"/>
                <w:noProof/>
              </w:rPr>
              <w:t>Creating tables of contents and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_Toc179812018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6374A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CCA924" w14:textId="77777777" w:rsidR="001B6762" w:rsidRDefault="001B676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79812019" w:history="1">
            <w:r w:rsidRPr="005446EE">
              <w:rPr>
                <w:rStyle w:val="Hyperlink"/>
                <w:noProof/>
              </w:rPr>
              <w:t>List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_Toc179812019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6374A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81ABDB" w14:textId="77777777" w:rsidR="001B6762" w:rsidRDefault="001B6762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79812020" w:history="1">
            <w:r w:rsidRPr="005446EE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_Toc179812020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6374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AAF256" w14:textId="77777777" w:rsidR="00DA02EC" w:rsidRDefault="00DA02EC">
          <w:r>
            <w:rPr>
              <w:b/>
              <w:bCs/>
            </w:rPr>
            <w:fldChar w:fldCharType="end"/>
          </w:r>
        </w:p>
      </w:sdtContent>
    </w:sdt>
    <w:p w14:paraId="6D1F97CB" w14:textId="77777777" w:rsidR="001B6762" w:rsidRDefault="001B6762" w:rsidP="0016374A">
      <w:pPr>
        <w:pStyle w:val="Heading2"/>
        <w:rPr>
          <w:noProof/>
        </w:rPr>
      </w:pPr>
      <w:bookmarkStart w:id="10" w:name="_Toc179812019"/>
      <w:r>
        <w:t>List of figures</w:t>
      </w:r>
      <w:bookmarkEnd w:id="10"/>
      <w:r>
        <w:fldChar w:fldCharType="begin"/>
      </w:r>
      <w:r>
        <w:instrText xml:space="preserve"> TOC \h \z \c "Figure" </w:instrText>
      </w:r>
      <w:r>
        <w:fldChar w:fldCharType="separate"/>
      </w:r>
    </w:p>
    <w:p w14:paraId="700F3CAE" w14:textId="77777777" w:rsidR="001B6762" w:rsidRDefault="001B6762" w:rsidP="001B6762">
      <w:pPr>
        <w:pStyle w:val="TableofFigures"/>
        <w:tabs>
          <w:tab w:val="right" w:leader="dot" w:pos="9016"/>
        </w:tabs>
        <w:rPr>
          <w:noProof/>
        </w:rPr>
      </w:pPr>
      <w:hyperlink w:anchor="_Toc176763150" w:history="1">
        <w:r w:rsidRPr="00144A48">
          <w:rPr>
            <w:rStyle w:val="Hyperlink"/>
            <w:noProof/>
          </w:rPr>
          <w:t>Figure 1: This is an image caption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_Toc176763150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1397DBAB" w14:textId="77777777" w:rsidR="001B6762" w:rsidRDefault="001B6762">
      <w:pPr>
        <w:pPrChange w:id="11" w:author="Emily Starling" w:date="2026-08-11T14:54:00Z" w16du:dateUtc="2026-08-11T13:54:00Z">
          <w:pPr>
            <w:pStyle w:val="Heading2"/>
          </w:pPr>
        </w:pPrChange>
      </w:pPr>
      <w:r>
        <w:fldChar w:fldCharType="end"/>
      </w:r>
    </w:p>
    <w:p w14:paraId="43D2FDB9" w14:textId="77777777" w:rsidR="00FE0CE2" w:rsidRDefault="00FE0CE2" w:rsidP="0016374A">
      <w:pPr>
        <w:pStyle w:val="Heading2"/>
      </w:pPr>
      <w:bookmarkStart w:id="12" w:name="_Toc179812020"/>
      <w:r>
        <w:t xml:space="preserve">List of </w:t>
      </w:r>
      <w:r w:rsidR="001B6762">
        <w:t>tables</w:t>
      </w:r>
      <w:bookmarkEnd w:id="12"/>
    </w:p>
    <w:p w14:paraId="105C6A71" w14:textId="77777777" w:rsidR="0015039E" w:rsidRDefault="00FE0CE2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r>
        <w:fldChar w:fldCharType="begin"/>
      </w:r>
      <w:r>
        <w:instrText xml:space="preserve"> TOC \h \z \t "Caption-table" \c </w:instrText>
      </w:r>
      <w:r>
        <w:fldChar w:fldCharType="separate"/>
      </w:r>
      <w:hyperlink w:anchor="_Toc182401537" w:history="1">
        <w:r w:rsidR="0015039E" w:rsidRPr="0045239F">
          <w:rPr>
            <w:rStyle w:val="Hyperlink"/>
            <w:noProof/>
          </w:rPr>
          <w:t>Table 1: This is a table caption</w:t>
        </w:r>
        <w:r w:rsidR="0015039E">
          <w:rPr>
            <w:noProof/>
            <w:webHidden/>
          </w:rPr>
          <w:tab/>
        </w:r>
        <w:r w:rsidR="0015039E">
          <w:rPr>
            <w:noProof/>
            <w:webHidden/>
          </w:rPr>
          <w:fldChar w:fldCharType="begin"/>
        </w:r>
        <w:r w:rsidR="0015039E">
          <w:rPr>
            <w:noProof/>
            <w:webHidden/>
          </w:rPr>
          <w:instrText xml:space="preserve"> PAGEREF _Toc182401537 \h </w:instrText>
        </w:r>
        <w:r w:rsidR="0015039E">
          <w:rPr>
            <w:noProof/>
            <w:webHidden/>
          </w:rPr>
        </w:r>
        <w:r w:rsidR="0015039E">
          <w:rPr>
            <w:noProof/>
            <w:webHidden/>
          </w:rPr>
          <w:fldChar w:fldCharType="separate"/>
        </w:r>
        <w:r w:rsidR="0015039E">
          <w:rPr>
            <w:noProof/>
            <w:webHidden/>
          </w:rPr>
          <w:t>1</w:t>
        </w:r>
        <w:r w:rsidR="0015039E">
          <w:rPr>
            <w:noProof/>
            <w:webHidden/>
          </w:rPr>
          <w:fldChar w:fldCharType="end"/>
        </w:r>
      </w:hyperlink>
    </w:p>
    <w:p w14:paraId="446C286C" w14:textId="77777777" w:rsidR="00FD1A44" w:rsidRPr="00FD1A44" w:rsidRDefault="00FE0CE2">
      <w:pPr>
        <w:pStyle w:val="Caption"/>
        <w:pPrChange w:id="13" w:author="Birgit Schmidt" w:date="2026-08-10T17:01:00Z" w16du:dateUtc="2026-08-10T16:01:00Z">
          <w:pPr>
            <w:pStyle w:val="NoSpacing"/>
          </w:pPr>
        </w:pPrChange>
      </w:pPr>
      <w:r>
        <w:fldChar w:fldCharType="end"/>
      </w:r>
    </w:p>
    <w:sectPr w:rsidR="00FD1A44" w:rsidRPr="00FD1A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016FB5"/>
    <w:multiLevelType w:val="hybridMultilevel"/>
    <w:tmpl w:val="EAF43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37A43"/>
    <w:multiLevelType w:val="hybridMultilevel"/>
    <w:tmpl w:val="7E226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B54D3"/>
    <w:multiLevelType w:val="hybridMultilevel"/>
    <w:tmpl w:val="D688A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887E8F"/>
    <w:multiLevelType w:val="hybridMultilevel"/>
    <w:tmpl w:val="0CDEF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133545">
    <w:abstractNumId w:val="2"/>
  </w:num>
  <w:num w:numId="2" w16cid:durableId="1898587471">
    <w:abstractNumId w:val="1"/>
  </w:num>
  <w:num w:numId="3" w16cid:durableId="1889223409">
    <w:abstractNumId w:val="3"/>
  </w:num>
  <w:num w:numId="4" w16cid:durableId="107231610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Emily Starling">
    <w15:presenceInfo w15:providerId="AD" w15:userId="S::ESTARLING@acas.org.uk::ac21fff0-b030-4757-b083-12bfe1825d33"/>
  </w15:person>
  <w15:person w15:author="Birgit Schmidt">
    <w15:presenceInfo w15:providerId="AD" w15:userId="S::BSCHMIDT@acas.org.uk::5152079f-0e09-414e-9d86-8fe039a5de86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13F"/>
    <w:rsid w:val="00032954"/>
    <w:rsid w:val="000868C2"/>
    <w:rsid w:val="000C7947"/>
    <w:rsid w:val="0015039E"/>
    <w:rsid w:val="0016374A"/>
    <w:rsid w:val="001B6762"/>
    <w:rsid w:val="0020039C"/>
    <w:rsid w:val="00235D7B"/>
    <w:rsid w:val="00243FCD"/>
    <w:rsid w:val="00252C56"/>
    <w:rsid w:val="00265A03"/>
    <w:rsid w:val="002A1FE3"/>
    <w:rsid w:val="002C2D27"/>
    <w:rsid w:val="002D6F62"/>
    <w:rsid w:val="003522D0"/>
    <w:rsid w:val="00421D6C"/>
    <w:rsid w:val="004639BF"/>
    <w:rsid w:val="0049576C"/>
    <w:rsid w:val="004B6ABD"/>
    <w:rsid w:val="004E0D0F"/>
    <w:rsid w:val="004F627D"/>
    <w:rsid w:val="00516E07"/>
    <w:rsid w:val="0054113C"/>
    <w:rsid w:val="0059239D"/>
    <w:rsid w:val="005A6943"/>
    <w:rsid w:val="006241E9"/>
    <w:rsid w:val="0068513F"/>
    <w:rsid w:val="00723A02"/>
    <w:rsid w:val="007936CA"/>
    <w:rsid w:val="007A76C5"/>
    <w:rsid w:val="007B1EBC"/>
    <w:rsid w:val="00826EC2"/>
    <w:rsid w:val="008C7333"/>
    <w:rsid w:val="00995AE6"/>
    <w:rsid w:val="009E3F45"/>
    <w:rsid w:val="00A72302"/>
    <w:rsid w:val="00A7710C"/>
    <w:rsid w:val="00B44B51"/>
    <w:rsid w:val="00B92C94"/>
    <w:rsid w:val="00C217A8"/>
    <w:rsid w:val="00CC29D2"/>
    <w:rsid w:val="00D0371E"/>
    <w:rsid w:val="00D50BE7"/>
    <w:rsid w:val="00DA02EC"/>
    <w:rsid w:val="00DB42E7"/>
    <w:rsid w:val="00E71B85"/>
    <w:rsid w:val="00EA555B"/>
    <w:rsid w:val="00ED51DD"/>
    <w:rsid w:val="00F90F28"/>
    <w:rsid w:val="00FD1A44"/>
    <w:rsid w:val="00FE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896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39C"/>
    <w:pPr>
      <w:spacing w:after="0"/>
    </w:pPr>
    <w:rPr>
      <w:rFonts w:ascii="Open Sans" w:hAnsi="Open Sans"/>
      <w:color w:val="3C3C3B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39C"/>
    <w:pPr>
      <w:spacing w:before="240" w:after="240"/>
      <w:outlineLvl w:val="0"/>
    </w:pPr>
    <w:rPr>
      <w:b/>
      <w:bCs/>
      <w:color w:val="016076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039C"/>
    <w:pPr>
      <w:spacing w:before="240" w:after="240"/>
      <w:outlineLvl w:val="1"/>
    </w:pPr>
    <w:rPr>
      <w:b/>
      <w:bCs/>
      <w:color w:val="00607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039C"/>
    <w:pPr>
      <w:spacing w:before="240" w:after="240"/>
      <w:outlineLvl w:val="2"/>
    </w:pPr>
    <w:rPr>
      <w:b/>
      <w:bCs/>
      <w:color w:val="00607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0039C"/>
    <w:pPr>
      <w:spacing w:before="240" w:after="24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39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15F7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39C"/>
    <w:rPr>
      <w:rFonts w:ascii="Century Gothic" w:hAnsi="Century Gothic"/>
      <w:b/>
      <w:bCs/>
      <w:color w:val="016076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20039C"/>
    <w:rPr>
      <w:rFonts w:ascii="Century Gothic" w:hAnsi="Century Gothic"/>
      <w:b/>
      <w:bCs/>
      <w:color w:val="00607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0039C"/>
    <w:rPr>
      <w:rFonts w:ascii="Century Gothic" w:hAnsi="Century Gothic"/>
      <w:b/>
      <w:bCs/>
      <w:color w:val="00607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0039C"/>
    <w:rPr>
      <w:rFonts w:ascii="Open Sans" w:hAnsi="Open Sans"/>
      <w:b/>
      <w:bCs/>
      <w:color w:val="3C3C3B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rsid w:val="00A7710C"/>
    <w:pPr>
      <w:spacing w:line="240" w:lineRule="auto"/>
    </w:pPr>
    <w:rPr>
      <w:b/>
      <w:bCs/>
    </w:rPr>
  </w:style>
  <w:style w:type="paragraph" w:customStyle="1" w:styleId="Caption-table">
    <w:name w:val="Caption-table"/>
    <w:basedOn w:val="Normal"/>
    <w:link w:val="Caption-tableChar"/>
    <w:qFormat/>
    <w:rsid w:val="00A7710C"/>
    <w:rPr>
      <w:b/>
      <w:bCs/>
    </w:rPr>
  </w:style>
  <w:style w:type="character" w:customStyle="1" w:styleId="Caption-tableChar">
    <w:name w:val="Caption-table Char"/>
    <w:basedOn w:val="DefaultParagraphFont"/>
    <w:link w:val="Caption-table"/>
    <w:rsid w:val="00A7710C"/>
    <w:rPr>
      <w:rFonts w:ascii="Open Sans" w:hAnsi="Open Sans"/>
      <w:b/>
      <w:bCs/>
      <w:color w:val="3C3C3B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DA02E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A02EC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A02EC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DA02EC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rsid w:val="0020039C"/>
    <w:pPr>
      <w:keepNext/>
      <w:keepLines/>
      <w:outlineLvl w:val="9"/>
    </w:pPr>
    <w:rPr>
      <w:rFonts w:asciiTheme="majorHAnsi" w:eastAsiaTheme="majorEastAsia" w:hAnsiTheme="majorHAnsi" w:cstheme="majorBidi"/>
      <w:b w:val="0"/>
      <w:bCs w:val="0"/>
      <w:kern w:val="0"/>
      <w:sz w:val="32"/>
      <w:szCs w:val="32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A7710C"/>
    <w:pPr>
      <w:ind w:left="720"/>
      <w:contextualSpacing/>
    </w:pPr>
  </w:style>
  <w:style w:type="paragraph" w:styleId="TableofFigures">
    <w:name w:val="table of figures"/>
    <w:basedOn w:val="Normal"/>
    <w:next w:val="Normal"/>
    <w:uiPriority w:val="99"/>
    <w:unhideWhenUsed/>
    <w:rsid w:val="00DA02EC"/>
  </w:style>
  <w:style w:type="table" w:styleId="TableGrid">
    <w:name w:val="Table Grid"/>
    <w:basedOn w:val="TableNormal"/>
    <w:uiPriority w:val="39"/>
    <w:rsid w:val="0049576C"/>
    <w:pPr>
      <w:spacing w:after="0" w:line="240" w:lineRule="auto"/>
    </w:pPr>
    <w:rPr>
      <w:rFonts w:ascii="Verdana" w:eastAsia="Verdana" w:hAnsi="Verdana" w:cs="Verdana"/>
      <w:kern w:val="0"/>
      <w:lang w:val="en-U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E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EBC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39C"/>
    <w:rPr>
      <w:rFonts w:asciiTheme="majorHAnsi" w:eastAsiaTheme="majorEastAsia" w:hAnsiTheme="majorHAnsi" w:cstheme="majorBidi"/>
      <w:color w:val="015F7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rsid w:val="0020039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20039C"/>
    <w:pPr>
      <w:numPr>
        <w:ilvl w:val="1"/>
      </w:numPr>
      <w:spacing w:after="160"/>
    </w:pPr>
    <w:rPr>
      <w:rFonts w:asciiTheme="minorHAnsi" w:eastAsiaTheme="minorEastAsia" w:hAnsiTheme="minorHAnsi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0039C"/>
    <w:rPr>
      <w:rFonts w:eastAsiaTheme="minorEastAsia"/>
      <w:spacing w:val="15"/>
    </w:rPr>
  </w:style>
  <w:style w:type="character" w:styleId="BookTitle">
    <w:name w:val="Book Title"/>
    <w:basedOn w:val="DefaultParagraphFont"/>
    <w:uiPriority w:val="33"/>
    <w:rsid w:val="00A7710C"/>
    <w:rPr>
      <w:b/>
      <w:bCs/>
      <w:i/>
      <w:iCs/>
      <w:color w:val="3C3C3B"/>
      <w:spacing w:val="5"/>
    </w:rPr>
  </w:style>
  <w:style w:type="character" w:styleId="IntenseReference">
    <w:name w:val="Intense Reference"/>
    <w:basedOn w:val="DefaultParagraphFont"/>
    <w:uiPriority w:val="32"/>
    <w:rsid w:val="00A7710C"/>
    <w:rPr>
      <w:b/>
      <w:bCs/>
      <w:smallCaps/>
      <w:color w:val="3C3C2B"/>
      <w:spacing w:val="5"/>
    </w:rPr>
  </w:style>
  <w:style w:type="paragraph" w:styleId="NoSpacing">
    <w:name w:val="No Spacing"/>
    <w:uiPriority w:val="1"/>
    <w:rsid w:val="00A72302"/>
    <w:pPr>
      <w:spacing w:after="0" w:line="240" w:lineRule="auto"/>
    </w:pPr>
    <w:rPr>
      <w:rFonts w:ascii="Open Sans" w:hAnsi="Open Sans"/>
      <w:color w:val="3C3C3B"/>
      <w:sz w:val="24"/>
      <w:szCs w:val="24"/>
    </w:rPr>
  </w:style>
  <w:style w:type="paragraph" w:customStyle="1" w:styleId="Caption-figure">
    <w:name w:val="Caption-figure"/>
    <w:basedOn w:val="Caption"/>
    <w:qFormat/>
    <w:rsid w:val="008C7333"/>
  </w:style>
  <w:style w:type="paragraph" w:styleId="Revision">
    <w:name w:val="Revision"/>
    <w:hidden/>
    <w:uiPriority w:val="99"/>
    <w:semiHidden/>
    <w:rsid w:val="00243FCD"/>
    <w:pPr>
      <w:spacing w:after="0" w:line="240" w:lineRule="auto"/>
    </w:pPr>
    <w:rPr>
      <w:rFonts w:ascii="Open Sans" w:hAnsi="Open Sans"/>
      <w:color w:val="3C3C3B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B42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42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42E7"/>
    <w:rPr>
      <w:rFonts w:ascii="Open Sans" w:hAnsi="Open Sans"/>
      <w:color w:val="3C3C3B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42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42E7"/>
    <w:rPr>
      <w:rFonts w:ascii="Open Sans" w:hAnsi="Open Sans"/>
      <w:b/>
      <w:bCs/>
      <w:color w:val="3C3C3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11/relationships/people" Target="people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acas.org.uk/report-guidelin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109E895B6DE2438B8AE870F319B208" ma:contentTypeVersion="15" ma:contentTypeDescription="Create a new document." ma:contentTypeScope="" ma:versionID="4d842857e3e4b9d1022ac8686094241e">
  <xsd:schema xmlns:xsd="http://www.w3.org/2001/XMLSchema" xmlns:xs="http://www.w3.org/2001/XMLSchema" xmlns:p="http://schemas.microsoft.com/office/2006/metadata/properties" xmlns:ns2="c95ed930-06a3-457c-9688-8e824c66d938" xmlns:ns3="27ce9c9e-0b24-49a2-a76a-63f34f2eb833" targetNamespace="http://schemas.microsoft.com/office/2006/metadata/properties" ma:root="true" ma:fieldsID="2ad135d1048e66d1d8656206eb6558bd" ns2:_="" ns3:_="">
    <xsd:import namespace="c95ed930-06a3-457c-9688-8e824c66d938"/>
    <xsd:import namespace="27ce9c9e-0b24-49a2-a76a-63f34f2eb8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5ed930-06a3-457c-9688-8e824c66d9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e327556-dead-4928-8ae7-00bfd56bf5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ce9c9e-0b24-49a2-a76a-63f34f2eb83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92d1b44-0490-4800-b814-71e400c27a9f}" ma:internalName="TaxCatchAll" ma:showField="CatchAllData" ma:web="27ce9c9e-0b24-49a2-a76a-63f34f2eb8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5ed930-06a3-457c-9688-8e824c66d938">
      <Terms xmlns="http://schemas.microsoft.com/office/infopath/2007/PartnerControls"/>
    </lcf76f155ced4ddcb4097134ff3c332f>
    <TaxCatchAll xmlns="27ce9c9e-0b24-49a2-a76a-63f34f2eb833" xsi:nil="true"/>
  </documentManagement>
</p:properties>
</file>

<file path=customXml/itemProps1.xml><?xml version="1.0" encoding="utf-8"?>
<ds:datastoreItem xmlns:ds="http://schemas.openxmlformats.org/officeDocument/2006/customXml" ds:itemID="{D42C1100-328A-4ABA-981A-63A005903D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1C7777-8062-4CFD-888E-78BD255D9B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5ed930-06a3-457c-9688-8e824c66d938"/>
    <ds:schemaRef ds:uri="27ce9c9e-0b24-49a2-a76a-63f34f2eb8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8E4089-2FB6-43FA-9D79-5DD93F50536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C7BE6D-4CF2-48F3-81D9-22974099D675}">
  <ds:schemaRefs>
    <ds:schemaRef ds:uri="http://schemas.microsoft.com/office/2006/metadata/properties"/>
    <ds:schemaRef ds:uri="http://schemas.microsoft.com/office/infopath/2007/PartnerControls"/>
    <ds:schemaRef ds:uri="c95ed930-06a3-457c-9688-8e824c66d938"/>
    <ds:schemaRef ds:uri="27ce9c9e-0b24-49a2-a76a-63f34f2eb83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Acas report template.dotx</Template>
  <TotalTime>1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Acas report template</vt:lpstr>
    </vt:vector>
  </TitlesOfParts>
  <Company>Acas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Acas report template</dc:title>
  <dc:subject/>
  <dc:creator>Birgit Schmidt</dc:creator>
  <cp:keywords/>
  <dc:description/>
  <cp:lastModifiedBy>Birgit Schmidt</cp:lastModifiedBy>
  <cp:revision>1</cp:revision>
  <dcterms:created xsi:type="dcterms:W3CDTF">2026-08-12T15:43:00Z</dcterms:created>
  <dcterms:modified xsi:type="dcterms:W3CDTF">2026-08-12T15:44:00Z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0x010100B4109E895B6DE2438B8AE870F319B208</vt:lpwstr>
  </property>
  <property fmtid="{D5CDD505-2E9C-101B-9397-08002B2CF9AE}" pid="3" name="_dlc_DocIdItemGuid">
    <vt:lpwstr>8d2926de-732c-4fb8-a5dd-eb7530bdb730</vt:lpwstr>
  </property>
  <property fmtid="{D5CDD505-2E9C-101B-9397-08002B2CF9AE}" pid="4" name="MediaServiceImageTags">
    <vt:lpwstr/>
  </property>
</Properties>
</file>