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DF89FB" w14:textId="5242058C" w:rsidR="004172CF" w:rsidRPr="00487D26" w:rsidRDefault="00D455D8" w:rsidP="00487D26">
      <w:pPr>
        <w:pStyle w:val="Heading1"/>
        <w:rPr>
          <w:color w:val="3C3C3B"/>
        </w:rPr>
      </w:pPr>
      <w:r w:rsidRPr="00487D26">
        <w:rPr>
          <w:color w:val="3C3C3B"/>
        </w:rPr>
        <w:t xml:space="preserve">Template letter for confirmation of entitlement to </w:t>
      </w:r>
      <w:r w:rsidR="00487D26" w:rsidRPr="00487D26">
        <w:rPr>
          <w:color w:val="3C3C3B"/>
        </w:rPr>
        <w:t>s</w:t>
      </w:r>
      <w:r w:rsidRPr="00487D26">
        <w:rPr>
          <w:color w:val="3C3C3B"/>
        </w:rPr>
        <w:t xml:space="preserve">hared </w:t>
      </w:r>
      <w:r w:rsidR="00487D26" w:rsidRPr="00487D26">
        <w:rPr>
          <w:color w:val="3C3C3B"/>
        </w:rPr>
        <w:t>p</w:t>
      </w:r>
      <w:r w:rsidRPr="00487D26">
        <w:rPr>
          <w:color w:val="3C3C3B"/>
        </w:rPr>
        <w:t xml:space="preserve">arental </w:t>
      </w:r>
      <w:r w:rsidR="00487D26" w:rsidRPr="00487D26">
        <w:rPr>
          <w:color w:val="3C3C3B"/>
        </w:rPr>
        <w:t>l</w:t>
      </w:r>
      <w:r w:rsidRPr="00487D26">
        <w:rPr>
          <w:color w:val="3C3C3B"/>
        </w:rPr>
        <w:t>eave</w:t>
      </w:r>
    </w:p>
    <w:p w14:paraId="1D7DE6DE" w14:textId="77777777" w:rsidR="00487D26" w:rsidRPr="00487D26" w:rsidRDefault="00487D26" w:rsidP="00487D26">
      <w:pPr>
        <w:rPr>
          <w:color w:val="3C3C3B"/>
        </w:rPr>
      </w:pPr>
    </w:p>
    <w:p w14:paraId="0CA9C78F" w14:textId="63763C1A" w:rsidR="00487D26" w:rsidRPr="00487D26" w:rsidRDefault="00487D26" w:rsidP="00487D26">
      <w:pPr>
        <w:rPr>
          <w:color w:val="3C3C3B"/>
        </w:rPr>
      </w:pPr>
      <w:r w:rsidRPr="00487D26"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11" w:tgtFrame="_blank" w:history="1">
        <w:r w:rsidRPr="00487D26"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 w:rsidRPr="00487D26"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1EBD3582" w14:textId="77777777" w:rsidR="004172CF" w:rsidRPr="00487D26" w:rsidRDefault="004172CF">
      <w:pPr>
        <w:pStyle w:val="NormalWeb73"/>
        <w:pBdr>
          <w:bottom w:val="single" w:sz="6" w:space="1" w:color="000000"/>
        </w:pBdr>
        <w:shd w:val="clear" w:color="auto" w:fill="FFFFFF"/>
        <w:rPr>
          <w:rFonts w:ascii="Verdana" w:hAnsi="Verdana" w:cs="Arial"/>
          <w:color w:val="3C3C3B"/>
          <w:sz w:val="22"/>
          <w:szCs w:val="22"/>
        </w:rPr>
      </w:pPr>
    </w:p>
    <w:p w14:paraId="2C4C4E6B" w14:textId="77777777" w:rsidR="00487D26" w:rsidRPr="00487D26" w:rsidRDefault="00487D26">
      <w:pPr>
        <w:pStyle w:val="NormalWeb73"/>
        <w:shd w:val="clear" w:color="auto" w:fill="FFFFFF"/>
        <w:rPr>
          <w:rFonts w:ascii="Verdana" w:hAnsi="Verdana" w:cs="Arial"/>
          <w:color w:val="3C3C3B"/>
          <w:sz w:val="22"/>
          <w:szCs w:val="22"/>
        </w:rPr>
      </w:pPr>
    </w:p>
    <w:p w14:paraId="5BBA6F1A" w14:textId="344DEB65" w:rsidR="004172CF" w:rsidRPr="00487D26" w:rsidRDefault="00D455D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487D26">
        <w:rPr>
          <w:rFonts w:ascii="Verdana" w:hAnsi="Verdana" w:cs="Arial"/>
          <w:color w:val="3C3C3B"/>
          <w:sz w:val="24"/>
          <w:szCs w:val="24"/>
        </w:rPr>
        <w:t>[date dd/mm/</w:t>
      </w:r>
      <w:proofErr w:type="spellStart"/>
      <w:r w:rsidRPr="00487D26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487D26">
        <w:rPr>
          <w:rFonts w:ascii="Verdana" w:hAnsi="Verdana" w:cs="Arial"/>
          <w:color w:val="3C3C3B"/>
          <w:sz w:val="24"/>
          <w:szCs w:val="24"/>
        </w:rPr>
        <w:t>]</w:t>
      </w:r>
    </w:p>
    <w:p w14:paraId="1A451F1A" w14:textId="77777777" w:rsidR="004172CF" w:rsidRPr="00487D26" w:rsidRDefault="004172CF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</w:p>
    <w:p w14:paraId="68C6D613" w14:textId="74F7E917" w:rsidR="004172CF" w:rsidRPr="00487D26" w:rsidRDefault="00D455D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487D26">
        <w:rPr>
          <w:rFonts w:ascii="Verdana" w:hAnsi="Verdana" w:cs="Arial"/>
          <w:color w:val="3C3C3B"/>
          <w:sz w:val="24"/>
          <w:szCs w:val="24"/>
        </w:rPr>
        <w:t xml:space="preserve">Dear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[name of employee]</w:t>
      </w:r>
      <w:r w:rsidRPr="00487D26">
        <w:rPr>
          <w:rFonts w:ascii="Verdana" w:hAnsi="Verdana" w:cs="Arial"/>
          <w:color w:val="3C3C3B"/>
          <w:sz w:val="24"/>
          <w:szCs w:val="24"/>
        </w:rPr>
        <w:t>,</w:t>
      </w:r>
    </w:p>
    <w:p w14:paraId="2F0F887F" w14:textId="052731AB" w:rsidR="004172CF" w:rsidRPr="00487D26" w:rsidRDefault="00D455D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487D26">
        <w:rPr>
          <w:rFonts w:ascii="Verdana" w:hAnsi="Verdana" w:cs="Arial"/>
          <w:color w:val="3C3C3B"/>
          <w:sz w:val="24"/>
          <w:szCs w:val="24"/>
        </w:rPr>
        <w:t xml:space="preserve">Thank you for telling us about your entitlement to take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s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p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l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eave. </w:t>
      </w:r>
    </w:p>
    <w:p w14:paraId="01F431B4" w14:textId="2C91C117" w:rsidR="004172CF" w:rsidRPr="00487D26" w:rsidRDefault="00D455D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487D26">
        <w:rPr>
          <w:rFonts w:ascii="Verdana" w:hAnsi="Verdana" w:cs="Arial"/>
          <w:color w:val="3C3C3B"/>
          <w:sz w:val="24"/>
          <w:szCs w:val="24"/>
        </w:rPr>
        <w:t xml:space="preserve">We confirm that, based on the information you have given us, you are entitled to take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s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p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l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eave. </w:t>
      </w:r>
    </w:p>
    <w:p w14:paraId="10237766" w14:textId="42B0F480" w:rsidR="004172CF" w:rsidRPr="00487D26" w:rsidRDefault="00D455D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487D26">
        <w:rPr>
          <w:rFonts w:ascii="Verdana" w:hAnsi="Verdana" w:cs="Arial"/>
          <w:color w:val="3C3C3B"/>
          <w:sz w:val="24"/>
          <w:szCs w:val="24"/>
        </w:rPr>
        <w:t>We can confirm that you currently have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 xml:space="preserve"> [number]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 weeks of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s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p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l</w:t>
      </w:r>
      <w:r w:rsidRPr="00487D26">
        <w:rPr>
          <w:rFonts w:ascii="Verdana" w:hAnsi="Verdana" w:cs="Arial"/>
          <w:color w:val="3C3C3B"/>
          <w:sz w:val="24"/>
          <w:szCs w:val="24"/>
        </w:rPr>
        <w:t>eave to take. You have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 xml:space="preserve"> [number]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 weeks of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s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tatutory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s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p</w:t>
      </w:r>
      <w:r w:rsidRPr="00487D26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487D26" w:rsidRPr="00487D26">
        <w:rPr>
          <w:rFonts w:ascii="Verdana" w:hAnsi="Verdana" w:cs="Arial"/>
          <w:color w:val="3C3C3B"/>
          <w:sz w:val="24"/>
          <w:szCs w:val="24"/>
        </w:rPr>
        <w:t>p</w:t>
      </w:r>
      <w:r w:rsidRPr="00487D26">
        <w:rPr>
          <w:rFonts w:ascii="Verdana" w:hAnsi="Verdana" w:cs="Arial"/>
          <w:color w:val="3C3C3B"/>
          <w:sz w:val="24"/>
          <w:szCs w:val="24"/>
        </w:rPr>
        <w:t>ay.</w:t>
      </w:r>
    </w:p>
    <w:p w14:paraId="3BA82F97" w14:textId="380734F3" w:rsidR="004172CF" w:rsidRPr="00487D26" w:rsidRDefault="00D455D8">
      <w:p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>If you and your partner wish to change the amount of leave or pay that you’re each entitled to, then you must tell us in writing:</w:t>
      </w:r>
      <w:r w:rsidRPr="00487D26">
        <w:rPr>
          <w:rFonts w:ascii="Verdana" w:hAnsi="Verdana" w:cs="Arial"/>
          <w:color w:val="3C3C3B"/>
        </w:rPr>
        <w:br/>
      </w:r>
    </w:p>
    <w:p w14:paraId="3E3692CA" w14:textId="0A116288" w:rsidR="004172CF" w:rsidRPr="00487D26" w:rsidRDefault="00D455D8">
      <w:pPr>
        <w:pStyle w:val="ListParagraph"/>
        <w:numPr>
          <w:ilvl w:val="0"/>
          <w:numId w:val="1"/>
        </w:num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 xml:space="preserve">any </w:t>
      </w:r>
      <w:r w:rsidR="00487D26" w:rsidRPr="00487D26">
        <w:rPr>
          <w:rFonts w:ascii="Verdana" w:hAnsi="Verdana" w:cs="Arial"/>
          <w:color w:val="3C3C3B"/>
        </w:rPr>
        <w:t>s</w:t>
      </w:r>
      <w:r w:rsidRPr="00487D26">
        <w:rPr>
          <w:rFonts w:ascii="Verdana" w:hAnsi="Verdana" w:cs="Arial"/>
          <w:color w:val="3C3C3B"/>
        </w:rPr>
        <w:t xml:space="preserve">hared </w:t>
      </w:r>
      <w:r w:rsidR="00487D26" w:rsidRPr="00487D26">
        <w:rPr>
          <w:rFonts w:ascii="Verdana" w:hAnsi="Verdana" w:cs="Arial"/>
          <w:color w:val="3C3C3B"/>
        </w:rPr>
        <w:t>p</w:t>
      </w:r>
      <w:r w:rsidRPr="00487D26">
        <w:rPr>
          <w:rFonts w:ascii="Verdana" w:hAnsi="Verdana" w:cs="Arial"/>
          <w:color w:val="3C3C3B"/>
        </w:rPr>
        <w:t xml:space="preserve">arental </w:t>
      </w:r>
      <w:r w:rsidR="00487D26" w:rsidRPr="00487D26">
        <w:rPr>
          <w:rFonts w:ascii="Verdana" w:hAnsi="Verdana" w:cs="Arial"/>
          <w:color w:val="3C3C3B"/>
        </w:rPr>
        <w:t>l</w:t>
      </w:r>
      <w:r w:rsidRPr="00487D26">
        <w:rPr>
          <w:rFonts w:ascii="Verdana" w:hAnsi="Verdana" w:cs="Arial"/>
          <w:color w:val="3C3C3B"/>
        </w:rPr>
        <w:t xml:space="preserve">eave or </w:t>
      </w:r>
      <w:r w:rsidR="00487D26" w:rsidRPr="00487D26">
        <w:rPr>
          <w:rFonts w:ascii="Verdana" w:hAnsi="Verdana" w:cs="Arial"/>
          <w:color w:val="3C3C3B"/>
        </w:rPr>
        <w:t>p</w:t>
      </w:r>
      <w:r w:rsidRPr="00487D26">
        <w:rPr>
          <w:rFonts w:ascii="Verdana" w:hAnsi="Verdana" w:cs="Arial"/>
          <w:color w:val="3C3C3B"/>
        </w:rPr>
        <w:t>ay you or your partner have already booked</w:t>
      </w:r>
    </w:p>
    <w:p w14:paraId="4EAA2E8B" w14:textId="77777777" w:rsidR="004172CF" w:rsidRPr="00487D26" w:rsidRDefault="00D455D8">
      <w:pPr>
        <w:pStyle w:val="ListParagraph"/>
        <w:numPr>
          <w:ilvl w:val="0"/>
          <w:numId w:val="1"/>
        </w:num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>the number of weeks you’re adding to your entitlement from your partner’s entitlement or the number of weeks you are giving to your partner</w:t>
      </w:r>
    </w:p>
    <w:p w14:paraId="71C85832" w14:textId="055228EE" w:rsidR="004172CF" w:rsidRPr="00487D26" w:rsidRDefault="00D455D8">
      <w:pPr>
        <w:pStyle w:val="ListParagraph"/>
        <w:numPr>
          <w:ilvl w:val="0"/>
          <w:numId w:val="1"/>
        </w:num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 xml:space="preserve">when you expect to take any more weeks of </w:t>
      </w:r>
      <w:r w:rsidR="00487D26" w:rsidRPr="00487D26">
        <w:rPr>
          <w:rFonts w:ascii="Verdana" w:hAnsi="Verdana" w:cs="Arial"/>
          <w:color w:val="3C3C3B"/>
        </w:rPr>
        <w:t>s</w:t>
      </w:r>
      <w:r w:rsidRPr="00487D26">
        <w:rPr>
          <w:rFonts w:ascii="Verdana" w:hAnsi="Verdana" w:cs="Arial"/>
          <w:color w:val="3C3C3B"/>
        </w:rPr>
        <w:t xml:space="preserve">hared </w:t>
      </w:r>
      <w:r w:rsidR="00487D26" w:rsidRPr="00487D26">
        <w:rPr>
          <w:rFonts w:ascii="Verdana" w:hAnsi="Verdana" w:cs="Arial"/>
          <w:color w:val="3C3C3B"/>
        </w:rPr>
        <w:t>p</w:t>
      </w:r>
      <w:r w:rsidRPr="00487D26">
        <w:rPr>
          <w:rFonts w:ascii="Verdana" w:hAnsi="Verdana" w:cs="Arial"/>
          <w:color w:val="3C3C3B"/>
        </w:rPr>
        <w:t xml:space="preserve">arental </w:t>
      </w:r>
      <w:r w:rsidR="00487D26" w:rsidRPr="00487D26">
        <w:rPr>
          <w:rFonts w:ascii="Verdana" w:hAnsi="Verdana" w:cs="Arial"/>
          <w:color w:val="3C3C3B"/>
        </w:rPr>
        <w:t>l</w:t>
      </w:r>
      <w:r w:rsidRPr="00487D26">
        <w:rPr>
          <w:rFonts w:ascii="Verdana" w:hAnsi="Verdana" w:cs="Arial"/>
          <w:color w:val="3C3C3B"/>
        </w:rPr>
        <w:t>eave</w:t>
      </w:r>
    </w:p>
    <w:p w14:paraId="2DEC5DDE" w14:textId="77777777" w:rsidR="004172CF" w:rsidRPr="00487D26" w:rsidRDefault="004172CF">
      <w:pPr>
        <w:autoSpaceDE w:val="0"/>
        <w:rPr>
          <w:rFonts w:ascii="Verdana" w:hAnsi="Verdana" w:cs="Arial"/>
          <w:color w:val="3C3C3B"/>
        </w:rPr>
      </w:pPr>
    </w:p>
    <w:p w14:paraId="5FD9D01C" w14:textId="77777777" w:rsidR="004172CF" w:rsidRPr="00487D26" w:rsidRDefault="00D455D8">
      <w:p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>You will also need to give us a declaration signed by you and your partner both agreeing to the change.</w:t>
      </w:r>
    </w:p>
    <w:p w14:paraId="4211A06F" w14:textId="77777777" w:rsidR="004172CF" w:rsidRPr="00487D26" w:rsidRDefault="004172CF">
      <w:pPr>
        <w:autoSpaceDE w:val="0"/>
        <w:rPr>
          <w:rFonts w:ascii="Verdana" w:hAnsi="Verdana" w:cs="Arial"/>
          <w:color w:val="3C3C3B"/>
        </w:rPr>
      </w:pPr>
    </w:p>
    <w:p w14:paraId="39448922" w14:textId="190C8D86" w:rsidR="004172CF" w:rsidRPr="00487D26" w:rsidRDefault="00D455D8">
      <w:p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 xml:space="preserve">If you have any questions about your </w:t>
      </w:r>
      <w:r w:rsidR="00487D26" w:rsidRPr="00487D26">
        <w:rPr>
          <w:rFonts w:ascii="Verdana" w:hAnsi="Verdana" w:cs="Arial"/>
          <w:color w:val="3C3C3B"/>
        </w:rPr>
        <w:t>s</w:t>
      </w:r>
      <w:r w:rsidRPr="00487D26">
        <w:rPr>
          <w:rFonts w:ascii="Verdana" w:hAnsi="Verdana" w:cs="Arial"/>
          <w:color w:val="3C3C3B"/>
        </w:rPr>
        <w:t xml:space="preserve">hared </w:t>
      </w:r>
      <w:r w:rsidR="00487D26" w:rsidRPr="00487D26">
        <w:rPr>
          <w:rFonts w:ascii="Verdana" w:hAnsi="Verdana" w:cs="Arial"/>
          <w:color w:val="3C3C3B"/>
        </w:rPr>
        <w:t>p</w:t>
      </w:r>
      <w:r w:rsidRPr="00487D26">
        <w:rPr>
          <w:rFonts w:ascii="Verdana" w:hAnsi="Verdana" w:cs="Arial"/>
          <w:color w:val="3C3C3B"/>
        </w:rPr>
        <w:t xml:space="preserve">arental </w:t>
      </w:r>
      <w:r w:rsidR="00487D26" w:rsidRPr="00487D26">
        <w:rPr>
          <w:rFonts w:ascii="Verdana" w:hAnsi="Verdana" w:cs="Arial"/>
          <w:color w:val="3C3C3B"/>
        </w:rPr>
        <w:t>l</w:t>
      </w:r>
      <w:r w:rsidRPr="00487D26">
        <w:rPr>
          <w:rFonts w:ascii="Verdana" w:hAnsi="Verdana" w:cs="Arial"/>
          <w:color w:val="3C3C3B"/>
        </w:rPr>
        <w:t>eave and pay entitlement, please do not hesitate to speak to [name of manager/ HR department].</w:t>
      </w:r>
    </w:p>
    <w:p w14:paraId="154DA9C8" w14:textId="77777777" w:rsidR="004172CF" w:rsidRPr="00487D26" w:rsidRDefault="004172CF">
      <w:pPr>
        <w:autoSpaceDE w:val="0"/>
        <w:rPr>
          <w:rFonts w:ascii="Verdana" w:hAnsi="Verdana" w:cs="Arial"/>
          <w:color w:val="3C3C3B"/>
        </w:rPr>
      </w:pPr>
    </w:p>
    <w:p w14:paraId="5F771B9F" w14:textId="77777777" w:rsidR="004172CF" w:rsidRPr="00487D26" w:rsidRDefault="00D455D8">
      <w:pPr>
        <w:autoSpaceDE w:val="0"/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>Yours sincerely,</w:t>
      </w:r>
    </w:p>
    <w:p w14:paraId="72D70342" w14:textId="75B62C2A" w:rsidR="004172CF" w:rsidRPr="00487D26" w:rsidRDefault="004172CF">
      <w:pPr>
        <w:rPr>
          <w:rFonts w:ascii="Verdana" w:hAnsi="Verdana" w:cs="Arial"/>
          <w:color w:val="3C3C3B"/>
        </w:rPr>
      </w:pPr>
    </w:p>
    <w:p w14:paraId="0D850315" w14:textId="3E6B454A" w:rsidR="00487D26" w:rsidRPr="00487D26" w:rsidRDefault="00487D26">
      <w:pPr>
        <w:rPr>
          <w:rFonts w:ascii="Verdana" w:hAnsi="Verdana" w:cs="Arial"/>
          <w:color w:val="3C3C3B"/>
        </w:rPr>
      </w:pPr>
      <w:r w:rsidRPr="00487D26">
        <w:rPr>
          <w:rFonts w:ascii="Verdana" w:hAnsi="Verdana" w:cs="Arial"/>
          <w:color w:val="3C3C3B"/>
        </w:rPr>
        <w:t>[Your name]</w:t>
      </w:r>
    </w:p>
    <w:sectPr w:rsidR="00487D26" w:rsidRPr="00487D26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B45D43" w14:textId="77777777" w:rsidR="00706D4D" w:rsidRDefault="00706D4D">
      <w:r>
        <w:separator/>
      </w:r>
    </w:p>
  </w:endnote>
  <w:endnote w:type="continuationSeparator" w:id="0">
    <w:p w14:paraId="122FB5AB" w14:textId="77777777" w:rsidR="00706D4D" w:rsidRDefault="0070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877EEA" w14:textId="77777777" w:rsidR="00706D4D" w:rsidRDefault="00706D4D">
      <w:r>
        <w:rPr>
          <w:color w:val="000000"/>
        </w:rPr>
        <w:separator/>
      </w:r>
    </w:p>
  </w:footnote>
  <w:footnote w:type="continuationSeparator" w:id="0">
    <w:p w14:paraId="70905A46" w14:textId="77777777" w:rsidR="00706D4D" w:rsidRDefault="00706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A288C"/>
    <w:multiLevelType w:val="multilevel"/>
    <w:tmpl w:val="7ECE058A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4068769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2CF"/>
    <w:rsid w:val="00171286"/>
    <w:rsid w:val="00226B8C"/>
    <w:rsid w:val="004172CF"/>
    <w:rsid w:val="00487D26"/>
    <w:rsid w:val="00706D4D"/>
    <w:rsid w:val="00D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0E13"/>
  <w15:docId w15:val="{8632222F-42F9-4976-AC85-DC46CDAE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Heading1">
    <w:name w:val="heading 1"/>
    <w:basedOn w:val="Heading29"/>
    <w:next w:val="Normal"/>
    <w:link w:val="Heading1Char"/>
    <w:uiPriority w:val="9"/>
    <w:qFormat/>
    <w:rsid w:val="00487D26"/>
    <w:pPr>
      <w:shd w:val="clear" w:color="auto" w:fill="FFFFFF"/>
      <w:ind w:right="105"/>
      <w:outlineLvl w:val="0"/>
    </w:pPr>
    <w:rPr>
      <w:rFonts w:ascii="Verdana" w:hAnsi="Verdana"/>
      <w:b/>
      <w:bCs/>
      <w:color w:val="auto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9">
    <w:name w:val="Heading 29"/>
    <w:basedOn w:val="Normal"/>
    <w:pPr>
      <w:spacing w:before="100"/>
      <w:outlineLvl w:val="2"/>
    </w:pPr>
    <w:rPr>
      <w:rFonts w:ascii="Arial" w:hAnsi="Arial" w:cs="Arial"/>
      <w:color w:val="747474"/>
      <w:sz w:val="33"/>
      <w:szCs w:val="33"/>
    </w:rPr>
  </w:style>
  <w:style w:type="paragraph" w:customStyle="1" w:styleId="text-align-right3">
    <w:name w:val="text-align-right3"/>
    <w:basedOn w:val="Normal"/>
    <w:pPr>
      <w:shd w:val="clear" w:color="auto" w:fill="FFFFFF"/>
      <w:spacing w:before="210" w:after="180"/>
      <w:jc w:val="right"/>
    </w:pPr>
    <w:rPr>
      <w:sz w:val="21"/>
      <w:szCs w:val="21"/>
    </w:rPr>
  </w:style>
  <w:style w:type="paragraph" w:customStyle="1" w:styleId="NormalWeb73">
    <w:name w:val="Normal (Web)73"/>
    <w:basedOn w:val="Normal"/>
    <w:pPr>
      <w:spacing w:before="100" w:after="180"/>
    </w:pPr>
    <w:rPr>
      <w:sz w:val="21"/>
      <w:szCs w:val="21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487D26"/>
    <w:rPr>
      <w:rFonts w:ascii="Verdana" w:hAnsi="Verdana" w:cs="Arial"/>
      <w:b/>
      <w:bCs/>
      <w:sz w:val="40"/>
      <w:szCs w:val="40"/>
      <w:shd w:val="clear" w:color="auto" w:fill="FFFFFF"/>
    </w:rPr>
  </w:style>
  <w:style w:type="character" w:customStyle="1" w:styleId="normaltextrun">
    <w:name w:val="normaltextrun"/>
    <w:basedOn w:val="DefaultParagraphFont"/>
    <w:rsid w:val="00487D26"/>
  </w:style>
  <w:style w:type="character" w:customStyle="1" w:styleId="eop">
    <w:name w:val="eop"/>
    <w:basedOn w:val="DefaultParagraphFont"/>
    <w:rsid w:val="00487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as.org.u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48604-627E-45DD-930A-472D6A1F591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68447D4-B13D-4145-8BE0-08E2C25E6058}"/>
</file>

<file path=customXml/itemProps3.xml><?xml version="1.0" encoding="utf-8"?>
<ds:datastoreItem xmlns:ds="http://schemas.openxmlformats.org/officeDocument/2006/customXml" ds:itemID="{0D61DEE5-9316-467E-BA4A-3A10B96FE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587454-CEF0-443B-B980-5BD81E78D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wording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wording</dc:title>
  <dc:creator>tneil</dc:creator>
  <cp:lastModifiedBy>Maudie Jeyes</cp:lastModifiedBy>
  <cp:revision>2</cp:revision>
  <dcterms:created xsi:type="dcterms:W3CDTF">2026-07-29T08:51:00Z</dcterms:created>
  <dcterms:modified xsi:type="dcterms:W3CDTF">2026-07-29T08:51:00Z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